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Y="3091"/>
        <w:tblW w:w="0" w:type="auto"/>
        <w:tblLook w:val="0600" w:firstRow="0" w:lastRow="0" w:firstColumn="0" w:lastColumn="0" w:noHBand="1" w:noVBand="1"/>
      </w:tblPr>
      <w:tblGrid>
        <w:gridCol w:w="11510"/>
      </w:tblGrid>
      <w:tr w:rsidR="0013173F" w:rsidTr="00110645">
        <w:tc>
          <w:tcPr>
            <w:tcW w:w="11510" w:type="dxa"/>
          </w:tcPr>
          <w:p w:rsidR="0013173F" w:rsidRDefault="00845FF3" w:rsidP="00110645">
            <w:pPr>
              <w:pStyle w:val="Subtitle"/>
            </w:pPr>
            <w:bookmarkStart w:id="0" w:name="_GoBack"/>
            <w:bookmarkEnd w:id="0"/>
            <w:r>
              <w:t>River Bend Transit</w:t>
            </w:r>
          </w:p>
        </w:tc>
      </w:tr>
      <w:tr w:rsidR="0013173F" w:rsidTr="00110645">
        <w:trPr>
          <w:trHeight w:val="2448"/>
        </w:trPr>
        <w:tc>
          <w:tcPr>
            <w:tcW w:w="11510" w:type="dxa"/>
          </w:tcPr>
          <w:p w:rsidR="0013173F" w:rsidRDefault="00845FF3" w:rsidP="00110645">
            <w:pPr>
              <w:pStyle w:val="Title"/>
            </w:pPr>
            <w:r>
              <w:t>RBT</w:t>
            </w:r>
          </w:p>
        </w:tc>
      </w:tr>
      <w:tr w:rsidR="0013173F" w:rsidTr="00110645">
        <w:tc>
          <w:tcPr>
            <w:tcW w:w="11510" w:type="dxa"/>
          </w:tcPr>
          <w:p w:rsidR="0013173F" w:rsidRDefault="0013173F" w:rsidP="00110645">
            <w:pPr>
              <w:pStyle w:val="NoSpacing"/>
              <w:spacing w:line="216" w:lineRule="auto"/>
            </w:pPr>
            <w:r w:rsidRPr="00B93E4B">
              <w:rPr>
                <w:noProof/>
                <w:lang w:val="en-US" w:bidi="ar-SA"/>
              </w:rPr>
              <mc:AlternateContent>
                <mc:Choice Requires="wps">
                  <w:drawing>
                    <wp:inline distT="0" distB="0" distL="0" distR="0" wp14:anchorId="5EEC3251" wp14:editId="26534803">
                      <wp:extent cx="6691630" cy="71755"/>
                      <wp:effectExtent l="0" t="0" r="0" b="4445"/>
                      <wp:docPr id="10" name="Rectangle 10" descr="Line Graphic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91630" cy="717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40000"/>
                                  <a:lumOff val="6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9A0AEE9" id="Rectangle 10" o:spid="_x0000_s1026" alt="Line Graphics 1" style="width:526.9pt;height: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" fillcolor="#a4cff4 [1300]" stroked="f" strokeweight="1pt">
                      <w10:anchorlock/>
                    </v:rect>
                  </w:pict>
                </mc:Fallback>
              </mc:AlternateContent>
            </w:r>
          </w:p>
        </w:tc>
      </w:tr>
      <w:tr w:rsidR="0013173F" w:rsidTr="00110645">
        <w:tc>
          <w:tcPr>
            <w:tcW w:w="11510" w:type="dxa"/>
          </w:tcPr>
          <w:p w:rsidR="0013173F" w:rsidRPr="00747844" w:rsidRDefault="005D3CDC" w:rsidP="00110645">
            <w:pPr>
              <w:pStyle w:val="Heading3"/>
              <w:rPr>
                <w:color w:val="0D4474" w:themeColor="accent1" w:themeShade="80"/>
              </w:rPr>
            </w:pPr>
            <w:r>
              <w:rPr>
                <w:color w:val="0D4474" w:themeColor="accent1" w:themeShade="80"/>
              </w:rPr>
              <w:t>COMING THIS WINTER!</w:t>
            </w:r>
          </w:p>
        </w:tc>
      </w:tr>
      <w:tr w:rsidR="0013173F" w:rsidTr="00110645">
        <w:tc>
          <w:tcPr>
            <w:tcW w:w="11510" w:type="dxa"/>
          </w:tcPr>
          <w:p w:rsidR="0013173F" w:rsidRDefault="0013173F" w:rsidP="00110645">
            <w:pPr>
              <w:pStyle w:val="NoSpacing"/>
              <w:spacing w:line="216" w:lineRule="auto"/>
            </w:pPr>
            <w:r w:rsidRPr="00B93E4B">
              <w:rPr>
                <w:noProof/>
                <w:lang w:val="en-US" w:bidi="ar-SA"/>
              </w:rPr>
              <mc:AlternateContent>
                <mc:Choice Requires="wps">
                  <w:drawing>
                    <wp:inline distT="0" distB="0" distL="0" distR="0" wp14:anchorId="63FE54DC" wp14:editId="2F0A577C">
                      <wp:extent cx="6691630" cy="71755"/>
                      <wp:effectExtent l="0" t="0" r="0" b="4445"/>
                      <wp:docPr id="11" name="Rectangle 11" descr="Line Graphics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91630" cy="717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40000"/>
                                  <a:lumOff val="6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09D4D41" id="Rectangle 11" o:spid="_x0000_s1026" alt="Line Graphics 2" style="width:526.9pt;height: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" fillcolor="#a4cff4 [1300]" stroked="f" strokeweight="1pt">
                      <w10:anchorlock/>
                    </v:rect>
                  </w:pict>
                </mc:Fallback>
              </mc:AlternateContent>
            </w:r>
          </w:p>
        </w:tc>
      </w:tr>
      <w:tr w:rsidR="009E1BF8" w:rsidTr="00110645">
        <w:tc>
          <w:tcPr>
            <w:tcW w:w="11510" w:type="dxa"/>
          </w:tcPr>
          <w:p w:rsidR="009E1BF8" w:rsidRDefault="00845FF3" w:rsidP="00110645">
            <w:pPr>
              <w:pStyle w:val="Location"/>
            </w:pPr>
            <w:r>
              <w:t>Cedar County Transit</w:t>
            </w:r>
          </w:p>
        </w:tc>
      </w:tr>
      <w:tr w:rsidR="009E1BF8" w:rsidTr="00110645">
        <w:tc>
          <w:tcPr>
            <w:tcW w:w="11510" w:type="dxa"/>
          </w:tcPr>
          <w:p w:rsidR="009E1BF8" w:rsidRPr="00F335B3" w:rsidRDefault="005D3CDC" w:rsidP="00110645">
            <w:pPr>
              <w:pStyle w:val="EventDetails"/>
            </w:pPr>
            <w:r>
              <w:t>Update</w:t>
            </w:r>
            <w:r w:rsidR="001A7632">
              <w:t>s to</w:t>
            </w:r>
            <w:r>
              <w:t xml:space="preserve"> Service starts </w:t>
            </w:r>
            <w:r w:rsidR="00845FF3">
              <w:t>December 12, 2022</w:t>
            </w:r>
          </w:p>
        </w:tc>
      </w:tr>
      <w:tr w:rsidR="009E1BF8" w:rsidTr="00110645">
        <w:tc>
          <w:tcPr>
            <w:tcW w:w="11510" w:type="dxa"/>
          </w:tcPr>
          <w:p w:rsidR="00AA73CE" w:rsidRDefault="009E1BF8" w:rsidP="00110645">
            <w:pPr>
              <w:pStyle w:val="EventDetails"/>
            </w:pPr>
            <w:r w:rsidRPr="00F335B3">
              <w:t xml:space="preserve">Contact: </w:t>
            </w:r>
            <w:r w:rsidR="00845FF3">
              <w:t>River Bend Transit</w:t>
            </w:r>
            <w:r w:rsidR="00845FF3" w:rsidRPr="00F335B3">
              <w:t xml:space="preserve"> • Call</w:t>
            </w:r>
            <w:r w:rsidRPr="00F335B3">
              <w:t>: (</w:t>
            </w:r>
            <w:r w:rsidR="00845FF3">
              <w:t>563</w:t>
            </w:r>
            <w:r w:rsidRPr="00F335B3">
              <w:t xml:space="preserve">) </w:t>
            </w:r>
            <w:r w:rsidR="00845FF3">
              <w:t>386</w:t>
            </w:r>
            <w:r w:rsidRPr="00F335B3">
              <w:t>-</w:t>
            </w:r>
            <w:r w:rsidR="00845FF3">
              <w:t>1350 or (800) 292-</w:t>
            </w:r>
            <w:r w:rsidR="00AA73CE">
              <w:t xml:space="preserve">8959 </w:t>
            </w:r>
          </w:p>
          <w:p w:rsidR="009E1BF8" w:rsidRPr="00AA73CE" w:rsidRDefault="00AA73CE" w:rsidP="00110645">
            <w:pPr>
              <w:pStyle w:val="EventDetails"/>
              <w:rPr>
                <w:bCs/>
                <w:lang w:val="en-US"/>
              </w:rPr>
            </w:pPr>
            <w:r w:rsidRPr="00F335B3">
              <w:t>For</w:t>
            </w:r>
            <w:r w:rsidR="00845FF3" w:rsidRPr="00845FF3">
              <w:rPr>
                <w:bCs/>
                <w:lang w:val="en-US"/>
              </w:rPr>
              <w:t xml:space="preserve"> Relay Iowa Service: 7-1-1 or (800) 735-2942 TTY/ASCII</w:t>
            </w:r>
            <w:r w:rsidR="009E1BF8" w:rsidRPr="00F335B3">
              <w:t xml:space="preserve"> </w:t>
            </w:r>
          </w:p>
        </w:tc>
      </w:tr>
      <w:tr w:rsidR="009E1BF8" w:rsidTr="00110645">
        <w:tc>
          <w:tcPr>
            <w:tcW w:w="11510" w:type="dxa"/>
          </w:tcPr>
          <w:p w:rsidR="009E1BF8" w:rsidRPr="00F335B3" w:rsidRDefault="00A24E48" w:rsidP="00110645">
            <w:pPr>
              <w:pStyle w:val="EventDetails"/>
            </w:pPr>
            <w:r w:rsidRPr="00F335B3">
              <w:t xml:space="preserve">•  Email: </w:t>
            </w:r>
            <w:r w:rsidR="00845FF3">
              <w:t>mheineman@riverbendtransit.org</w:t>
            </w:r>
          </w:p>
        </w:tc>
      </w:tr>
      <w:tr w:rsidR="00747844" w:rsidRPr="00747844" w:rsidTr="00110645">
        <w:tc>
          <w:tcPr>
            <w:tcW w:w="11510" w:type="dxa"/>
          </w:tcPr>
          <w:p w:rsidR="009E1BF8" w:rsidRPr="001A7632" w:rsidRDefault="009E1BF8" w:rsidP="00110645">
            <w:pPr>
              <w:pStyle w:val="Heading3"/>
              <w:jc w:val="both"/>
              <w:rPr>
                <w:sz w:val="22"/>
              </w:rPr>
            </w:pPr>
          </w:p>
        </w:tc>
      </w:tr>
    </w:tbl>
    <w:p w:rsidR="00CA6C7B" w:rsidRPr="00CA6C7B" w:rsidRDefault="00CA6C7B" w:rsidP="00CA6C7B">
      <w:pPr>
        <w:ind w:left="720"/>
        <w:rPr>
          <w:rFonts w:asciiTheme="majorHAnsi" w:hAnsiTheme="majorHAnsi"/>
          <w:color w:val="0D4474" w:themeColor="accent1" w:themeShade="80"/>
          <w:lang w:val="en-US"/>
        </w:rPr>
      </w:pPr>
      <w:r w:rsidRPr="00CA6C7B">
        <w:rPr>
          <w:rFonts w:asciiTheme="majorHAnsi" w:hAnsiTheme="majorHAnsi"/>
          <w:color w:val="0D4474" w:themeColor="accent1" w:themeShade="80"/>
          <w:lang w:val="en-US"/>
        </w:rPr>
        <w:t>Specific pick-up stops have been added to Mondays, Thursdays, and Fridays</w:t>
      </w:r>
    </w:p>
    <w:p w:rsidR="00CA6C7B" w:rsidRPr="00CA6C7B" w:rsidRDefault="00CA6C7B" w:rsidP="00CA6C7B">
      <w:pPr>
        <w:rPr>
          <w:rFonts w:asciiTheme="majorHAnsi" w:hAnsiTheme="majorHAnsi"/>
          <w:color w:val="0D4474" w:themeColor="accent1" w:themeShade="80"/>
          <w:lang w:val="en-US"/>
        </w:rPr>
      </w:pPr>
    </w:p>
    <w:p w:rsidR="00CA6C7B" w:rsidRPr="00CA6C7B" w:rsidRDefault="00CA6C7B" w:rsidP="00CA6C7B">
      <w:pPr>
        <w:ind w:left="720"/>
        <w:rPr>
          <w:rFonts w:asciiTheme="majorHAnsi" w:hAnsiTheme="majorHAnsi"/>
          <w:color w:val="0D4474" w:themeColor="accent1" w:themeShade="80"/>
          <w:lang w:val="en-US"/>
        </w:rPr>
      </w:pPr>
      <w:r w:rsidRPr="00CA6C7B">
        <w:rPr>
          <w:rFonts w:asciiTheme="majorHAnsi" w:hAnsiTheme="majorHAnsi"/>
          <w:color w:val="0D4474" w:themeColor="accent1" w:themeShade="80"/>
          <w:lang w:val="en-US"/>
        </w:rPr>
        <w:t>Changes to the weekly schedule have been made</w:t>
      </w:r>
    </w:p>
    <w:p w:rsidR="00CA6C7B" w:rsidRPr="00CA6C7B" w:rsidRDefault="00CA6C7B" w:rsidP="00CA6C7B">
      <w:pPr>
        <w:rPr>
          <w:rFonts w:asciiTheme="majorHAnsi" w:hAnsiTheme="majorHAnsi"/>
          <w:color w:val="0D4474" w:themeColor="accent1" w:themeShade="80"/>
          <w:lang w:val="en-US"/>
        </w:rPr>
      </w:pPr>
    </w:p>
    <w:p w:rsidR="00F32957" w:rsidRPr="00CA6C7B" w:rsidRDefault="00CA6C7B" w:rsidP="00CA6C7B">
      <w:pPr>
        <w:ind w:left="720"/>
        <w:rPr>
          <w:rFonts w:asciiTheme="majorHAnsi" w:hAnsiTheme="majorHAnsi"/>
          <w:color w:val="0D4474" w:themeColor="accent1" w:themeShade="80"/>
          <w:lang w:val="en-US"/>
        </w:rPr>
      </w:pPr>
      <w:r w:rsidRPr="00CA6C7B">
        <w:rPr>
          <w:rFonts w:asciiTheme="majorHAnsi" w:hAnsiTheme="majorHAnsi"/>
          <w:color w:val="0D4474" w:themeColor="accent1" w:themeShade="80"/>
          <w:lang w:val="en-US"/>
        </w:rPr>
        <w:t>Added Muscatine to our weekly rotation</w:t>
      </w:r>
    </w:p>
    <w:sectPr w:rsidR="00F32957" w:rsidRPr="00CA6C7B" w:rsidSect="003B791F">
      <w:headerReference w:type="default" r:id="rId11"/>
      <w:pgSz w:w="12240" w:h="15840" w:code="1"/>
      <w:pgMar w:top="4896" w:right="360" w:bottom="360" w:left="36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5FF3" w:rsidRDefault="00845FF3" w:rsidP="00321668">
      <w:pPr>
        <w:spacing w:before="0" w:after="0" w:line="240" w:lineRule="auto"/>
      </w:pPr>
      <w:r>
        <w:separator/>
      </w:r>
    </w:p>
  </w:endnote>
  <w:endnote w:type="continuationSeparator" w:id="0">
    <w:p w:rsidR="00845FF3" w:rsidRDefault="00845FF3" w:rsidP="0032166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5FF3" w:rsidRDefault="00845FF3" w:rsidP="00321668">
      <w:pPr>
        <w:spacing w:before="0" w:after="0" w:line="240" w:lineRule="auto"/>
      </w:pPr>
      <w:r>
        <w:separator/>
      </w:r>
    </w:p>
  </w:footnote>
  <w:footnote w:type="continuationSeparator" w:id="0">
    <w:p w:rsidR="00845FF3" w:rsidRDefault="00845FF3" w:rsidP="0032166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0616" w:rsidRDefault="002E061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057CC09" wp14:editId="30601F2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772400" cy="10058400"/>
              <wp:effectExtent l="0" t="0" r="0" b="0"/>
              <wp:wrapNone/>
              <wp:docPr id="1" name="Rectangl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blipFill dpi="0"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2E0616" w:rsidRDefault="002E0616" w:rsidP="002E0616">
                          <w:r>
                            <w:t>`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100000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rect w14:anchorId="4057CC09" id="Rectangle 1" o:spid="_x0000_s1026" style="position:absolute;left:0;text-align:left;margin-left:0;margin-top:0;width:612pt;height:11in;z-index:251659264;visibility:visible;mso-wrap-style:square;mso-width-percent:1000;mso-height-percent:1000;mso-wrap-distance-left:9pt;mso-wrap-distance-top:0;mso-wrap-distance-right:9pt;mso-wrap-distance-bottom:0;mso-position-horizontal:center;mso-position-horizontal-relative:page;mso-position-vertical:center;mso-position-vertical-relative:page;mso-width-percent:1000;mso-height-percent:1000;mso-width-relative:page;mso-height-relative:page;v-text-anchor:midd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" stroked="f" strokeweight="1pt">
              <v:fill r:id="rId2" o:title="" recolor="t" rotate="t" type="frame"/>
              <v:textbox>
                <w:txbxContent>
                  <w:p w:rsidR="002E0616" w:rsidRDefault="002E0616" w:rsidP="002E0616">
                    <w:r>
                      <w:t>`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6B5AE3"/>
    <w:multiLevelType w:val="hybridMultilevel"/>
    <w:tmpl w:val="0700C6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FF3"/>
    <w:rsid w:val="00054C50"/>
    <w:rsid w:val="000A343A"/>
    <w:rsid w:val="000D3FC9"/>
    <w:rsid w:val="000E2B07"/>
    <w:rsid w:val="000F4F51"/>
    <w:rsid w:val="00110645"/>
    <w:rsid w:val="0013173F"/>
    <w:rsid w:val="001575AB"/>
    <w:rsid w:val="00181F2E"/>
    <w:rsid w:val="00184D5B"/>
    <w:rsid w:val="001A7632"/>
    <w:rsid w:val="001C0C39"/>
    <w:rsid w:val="001E2845"/>
    <w:rsid w:val="001F7CCB"/>
    <w:rsid w:val="00223C60"/>
    <w:rsid w:val="00223F73"/>
    <w:rsid w:val="00237E6B"/>
    <w:rsid w:val="002534DA"/>
    <w:rsid w:val="00257671"/>
    <w:rsid w:val="002775E8"/>
    <w:rsid w:val="002A4484"/>
    <w:rsid w:val="002A5E65"/>
    <w:rsid w:val="002B1816"/>
    <w:rsid w:val="002B1D82"/>
    <w:rsid w:val="002D5662"/>
    <w:rsid w:val="002E0616"/>
    <w:rsid w:val="003121DE"/>
    <w:rsid w:val="00314C76"/>
    <w:rsid w:val="00321668"/>
    <w:rsid w:val="00397A5D"/>
    <w:rsid w:val="003B791F"/>
    <w:rsid w:val="003E4656"/>
    <w:rsid w:val="00423168"/>
    <w:rsid w:val="00463D15"/>
    <w:rsid w:val="00466432"/>
    <w:rsid w:val="004B3368"/>
    <w:rsid w:val="00506E14"/>
    <w:rsid w:val="00520617"/>
    <w:rsid w:val="00563EFE"/>
    <w:rsid w:val="0056624B"/>
    <w:rsid w:val="005A4735"/>
    <w:rsid w:val="005D3CDC"/>
    <w:rsid w:val="005D53A4"/>
    <w:rsid w:val="005E0E7B"/>
    <w:rsid w:val="00621B30"/>
    <w:rsid w:val="00625516"/>
    <w:rsid w:val="0063327F"/>
    <w:rsid w:val="006568DE"/>
    <w:rsid w:val="00661445"/>
    <w:rsid w:val="006904D5"/>
    <w:rsid w:val="00693E31"/>
    <w:rsid w:val="006D7300"/>
    <w:rsid w:val="00704790"/>
    <w:rsid w:val="00705717"/>
    <w:rsid w:val="00712569"/>
    <w:rsid w:val="00744A25"/>
    <w:rsid w:val="007469CA"/>
    <w:rsid w:val="00747844"/>
    <w:rsid w:val="00761FB9"/>
    <w:rsid w:val="007C5842"/>
    <w:rsid w:val="007F58E4"/>
    <w:rsid w:val="00845FF3"/>
    <w:rsid w:val="00851DA9"/>
    <w:rsid w:val="00876B5A"/>
    <w:rsid w:val="008903C0"/>
    <w:rsid w:val="008C37C6"/>
    <w:rsid w:val="008E55EB"/>
    <w:rsid w:val="008F1C03"/>
    <w:rsid w:val="008F59A2"/>
    <w:rsid w:val="00910BE5"/>
    <w:rsid w:val="00914A3D"/>
    <w:rsid w:val="00955D43"/>
    <w:rsid w:val="009E1BF8"/>
    <w:rsid w:val="009F715A"/>
    <w:rsid w:val="00A24E48"/>
    <w:rsid w:val="00A25584"/>
    <w:rsid w:val="00A332E4"/>
    <w:rsid w:val="00A55ECC"/>
    <w:rsid w:val="00A65A48"/>
    <w:rsid w:val="00A731F0"/>
    <w:rsid w:val="00A844D7"/>
    <w:rsid w:val="00AA73CE"/>
    <w:rsid w:val="00B538D7"/>
    <w:rsid w:val="00B635AF"/>
    <w:rsid w:val="00B71437"/>
    <w:rsid w:val="00B92141"/>
    <w:rsid w:val="00B93E4B"/>
    <w:rsid w:val="00BA2B59"/>
    <w:rsid w:val="00BC4A90"/>
    <w:rsid w:val="00C87202"/>
    <w:rsid w:val="00C947CD"/>
    <w:rsid w:val="00CA3EB3"/>
    <w:rsid w:val="00CA60CA"/>
    <w:rsid w:val="00CA6C7B"/>
    <w:rsid w:val="00CE0842"/>
    <w:rsid w:val="00D71815"/>
    <w:rsid w:val="00D83E6D"/>
    <w:rsid w:val="00DC79CF"/>
    <w:rsid w:val="00DD2665"/>
    <w:rsid w:val="00DD41DD"/>
    <w:rsid w:val="00DD5863"/>
    <w:rsid w:val="00DF2508"/>
    <w:rsid w:val="00E27C76"/>
    <w:rsid w:val="00E303D5"/>
    <w:rsid w:val="00E31B10"/>
    <w:rsid w:val="00E656E4"/>
    <w:rsid w:val="00E6635D"/>
    <w:rsid w:val="00E81FF0"/>
    <w:rsid w:val="00EB1F2F"/>
    <w:rsid w:val="00F060C1"/>
    <w:rsid w:val="00F32957"/>
    <w:rsid w:val="00F335B3"/>
    <w:rsid w:val="00F406A0"/>
    <w:rsid w:val="00F506C2"/>
    <w:rsid w:val="00F604E0"/>
    <w:rsid w:val="00F74C2E"/>
    <w:rsid w:val="00FC2296"/>
    <w:rsid w:val="00FE1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4C67E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29" w:qFormat="1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1BF8"/>
    <w:pPr>
      <w:spacing w:before="60" w:after="100" w:line="264" w:lineRule="auto"/>
      <w:jc w:val="center"/>
    </w:pPr>
  </w:style>
  <w:style w:type="paragraph" w:styleId="Heading1">
    <w:name w:val="heading 1"/>
    <w:basedOn w:val="Normal"/>
    <w:next w:val="Normal"/>
    <w:link w:val="Heading1Char"/>
    <w:uiPriority w:val="9"/>
    <w:qFormat/>
    <w:rsid w:val="009E1B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FFFFFF" w:themeColor="background1"/>
      <w:sz w:val="50"/>
      <w:szCs w:val="50"/>
      <w14:reflection w14:blurRad="38100" w14:stA="50000" w14:stPos="0" w14:endA="0" w14:endPos="20000" w14:dist="0" w14:dir="5400000" w14:fadeDir="5400000" w14:sx="100000" w14:sy="-100000" w14:kx="0" w14:ky="0" w14:algn="bl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3B791F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1317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FFFFFF" w:themeColor="background1"/>
      <w:sz w:val="50"/>
      <w:szCs w:val="50"/>
    </w:rPr>
  </w:style>
  <w:style w:type="paragraph" w:styleId="Heading4">
    <w:name w:val="heading 4"/>
    <w:basedOn w:val="Normal"/>
    <w:next w:val="Normal"/>
    <w:link w:val="Heading4Char"/>
    <w:uiPriority w:val="9"/>
    <w:semiHidden/>
    <w:qFormat/>
    <w:rsid w:val="00563EF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1465AD" w:themeColor="accent1" w:themeShade="BF"/>
      <w:sz w:val="50"/>
    </w:rPr>
  </w:style>
  <w:style w:type="paragraph" w:styleId="Heading5">
    <w:name w:val="heading 5"/>
    <w:basedOn w:val="Normal"/>
    <w:next w:val="Normal"/>
    <w:link w:val="Heading5Char"/>
    <w:uiPriority w:val="9"/>
    <w:semiHidden/>
    <w:qFormat/>
    <w:rsid w:val="00563EF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465AD" w:themeColor="accent1" w:themeShade="BF"/>
      <w:sz w:val="32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0A343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D4373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C79CF"/>
    <w:rPr>
      <w:color w:val="808080"/>
    </w:rPr>
  </w:style>
  <w:style w:type="paragraph" w:styleId="Subtitle">
    <w:name w:val="Subtitle"/>
    <w:basedOn w:val="Heading5"/>
    <w:next w:val="Normal"/>
    <w:link w:val="SubtitleChar"/>
    <w:uiPriority w:val="11"/>
    <w:qFormat/>
    <w:rsid w:val="009E1BF8"/>
    <w:pPr>
      <w:spacing w:line="192" w:lineRule="auto"/>
    </w:pPr>
    <w:rPr>
      <w:rFonts w:asciiTheme="minorHAnsi" w:hAnsiTheme="minorHAnsi"/>
      <w:color w:val="0D4474" w:themeColor="accent1" w:themeShade="80"/>
      <w:sz w:val="144"/>
    </w:rPr>
  </w:style>
  <w:style w:type="character" w:customStyle="1" w:styleId="SubtitleChar">
    <w:name w:val="Subtitle Char"/>
    <w:basedOn w:val="DefaultParagraphFont"/>
    <w:link w:val="Subtitle"/>
    <w:uiPriority w:val="11"/>
    <w:rsid w:val="009E1BF8"/>
    <w:rPr>
      <w:rFonts w:eastAsiaTheme="majorEastAsia" w:cstheme="majorBidi"/>
      <w:color w:val="0D4474" w:themeColor="accent1" w:themeShade="80"/>
      <w:sz w:val="144"/>
    </w:rPr>
  </w:style>
  <w:style w:type="paragraph" w:styleId="Title">
    <w:name w:val="Title"/>
    <w:basedOn w:val="Normal"/>
    <w:next w:val="Normal"/>
    <w:link w:val="TitleChar"/>
    <w:uiPriority w:val="10"/>
    <w:qFormat/>
    <w:rsid w:val="009E1BF8"/>
    <w:pPr>
      <w:spacing w:before="0" w:after="0" w:line="180" w:lineRule="auto"/>
    </w:pPr>
    <w:rPr>
      <w:rFonts w:asciiTheme="majorHAnsi" w:hAnsiTheme="majorHAnsi"/>
      <w:caps/>
      <w:color w:val="FFFFFF" w:themeColor="background1"/>
      <w:kern w:val="16"/>
      <w:sz w:val="250"/>
      <w:szCs w:val="144"/>
      <w14:glow w14:rad="139700">
        <w14:schemeClr w14:val="accent1">
          <w14:alpha w14:val="60000"/>
        </w14:schemeClr>
      </w14:glow>
      <w14:shadow w14:blurRad="50800" w14:dist="38100" w14:dir="5400000" w14:sx="100000" w14:sy="100000" w14:kx="0" w14:ky="0" w14:algn="t">
        <w14:srgbClr w14:val="000000">
          <w14:alpha w14:val="60000"/>
        </w14:srgbClr>
      </w14:shadow>
      <w14:reflection w14:blurRad="6350" w14:stA="55000" w14:stPos="0" w14:endA="300" w14:endPos="45500" w14:dist="0" w14:dir="5400000" w14:fadeDir="5400000" w14:sx="100000" w14:sy="-100000" w14:kx="0" w14:ky="0" w14:algn="bl"/>
      <w14:textOutline w14:w="9525" w14:cap="rnd" w14:cmpd="sng" w14:algn="ctr">
        <w14:noFill/>
        <w14:prstDash w14:val="solid"/>
        <w14:bevel/>
      </w14:textOutline>
      <w14:textFill>
        <w14:gradFill>
          <w14:gsLst>
            <w14:gs w14:pos="0">
              <w14:schemeClr w14:val="accent3">
                <w14:lumMod w14:val="40000"/>
                <w14:lumOff w14:val="60000"/>
              </w14:schemeClr>
            </w14:gs>
            <w14:gs w14:pos="46000">
              <w14:schemeClr w14:val="accent3">
                <w14:lumMod w14:val="95000"/>
                <w14:lumOff w14:val="5000"/>
              </w14:schemeClr>
            </w14:gs>
            <w14:gs w14:pos="100000">
              <w14:schemeClr w14:val="accent1">
                <w14:lumMod w14:val="20000"/>
                <w14:lumOff w14:val="80000"/>
              </w14:schemeClr>
            </w14:gs>
          </w14:gsLst>
          <w14:path w14:path="circle">
            <w14:fillToRect w14:l="50000" w14:t="130000" w14:r="50000" w14:b="-30000"/>
          </w14:path>
        </w14:gradFill>
      </w14:textFill>
    </w:rPr>
  </w:style>
  <w:style w:type="character" w:customStyle="1" w:styleId="TitleChar">
    <w:name w:val="Title Char"/>
    <w:basedOn w:val="DefaultParagraphFont"/>
    <w:link w:val="Title"/>
    <w:uiPriority w:val="10"/>
    <w:rsid w:val="009E1BF8"/>
    <w:rPr>
      <w:rFonts w:asciiTheme="majorHAnsi" w:hAnsiTheme="majorHAnsi"/>
      <w:caps/>
      <w:color w:val="FFFFFF" w:themeColor="background1"/>
      <w:kern w:val="16"/>
      <w:sz w:val="250"/>
      <w:szCs w:val="144"/>
      <w14:glow w14:rad="139700">
        <w14:schemeClr w14:val="accent1">
          <w14:alpha w14:val="60000"/>
        </w14:schemeClr>
      </w14:glow>
      <w14:shadow w14:blurRad="50800" w14:dist="38100" w14:dir="5400000" w14:sx="100000" w14:sy="100000" w14:kx="0" w14:ky="0" w14:algn="t">
        <w14:srgbClr w14:val="000000">
          <w14:alpha w14:val="60000"/>
        </w14:srgbClr>
      </w14:shadow>
      <w14:reflection w14:blurRad="6350" w14:stA="55000" w14:stPos="0" w14:endA="300" w14:endPos="45500" w14:dist="0" w14:dir="5400000" w14:fadeDir="5400000" w14:sx="100000" w14:sy="-100000" w14:kx="0" w14:ky="0" w14:algn="bl"/>
      <w14:textOutline w14:w="9525" w14:cap="rnd" w14:cmpd="sng" w14:algn="ctr">
        <w14:noFill/>
        <w14:prstDash w14:val="solid"/>
        <w14:bevel/>
      </w14:textOutline>
      <w14:textFill>
        <w14:gradFill>
          <w14:gsLst>
            <w14:gs w14:pos="0">
              <w14:schemeClr w14:val="accent3">
                <w14:lumMod w14:val="40000"/>
                <w14:lumOff w14:val="60000"/>
              </w14:schemeClr>
            </w14:gs>
            <w14:gs w14:pos="46000">
              <w14:schemeClr w14:val="accent3">
                <w14:lumMod w14:val="95000"/>
                <w14:lumOff w14:val="5000"/>
              </w14:schemeClr>
            </w14:gs>
            <w14:gs w14:pos="100000">
              <w14:schemeClr w14:val="accent1">
                <w14:lumMod w14:val="20000"/>
                <w14:lumOff w14:val="80000"/>
              </w14:schemeClr>
            </w14:gs>
          </w14:gsLst>
          <w14:path w14:path="circle">
            <w14:fillToRect w14:l="50000" w14:t="130000" w14:r="50000" w14:b="-30000"/>
          </w14:path>
        </w14:gradFill>
      </w14:textFill>
    </w:rPr>
  </w:style>
  <w:style w:type="character" w:customStyle="1" w:styleId="Heading1Char">
    <w:name w:val="Heading 1 Char"/>
    <w:basedOn w:val="DefaultParagraphFont"/>
    <w:link w:val="Heading1"/>
    <w:uiPriority w:val="9"/>
    <w:rsid w:val="009E1BF8"/>
    <w:rPr>
      <w:rFonts w:asciiTheme="majorHAnsi" w:eastAsiaTheme="majorEastAsia" w:hAnsiTheme="majorHAnsi" w:cstheme="majorBidi"/>
      <w:b/>
      <w:color w:val="FFFFFF" w:themeColor="background1"/>
      <w:sz w:val="50"/>
      <w:szCs w:val="50"/>
      <w14:reflection w14:blurRad="38100" w14:stA="50000" w14:stPos="0" w14:endA="0" w14:endPos="20000" w14:dist="0" w14:dir="5400000" w14:fadeDir="5400000" w14:sx="100000" w14:sy="-100000" w14:kx="0" w14:ky="0" w14:algn="bl"/>
    </w:rPr>
  </w:style>
  <w:style w:type="character" w:customStyle="1" w:styleId="Heading2Char">
    <w:name w:val="Heading 2 Char"/>
    <w:basedOn w:val="DefaultParagraphFont"/>
    <w:link w:val="Heading2"/>
    <w:uiPriority w:val="9"/>
    <w:rsid w:val="003B791F"/>
    <w:rPr>
      <w:rFonts w:asciiTheme="majorHAnsi" w:eastAsiaTheme="majorEastAsia" w:hAnsiTheme="majorHAnsi" w:cstheme="majorBidi"/>
      <w:color w:val="FFFFFF" w:themeColor="background1"/>
      <w:sz w:val="50"/>
      <w:szCs w:val="5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1BF8"/>
    <w:rPr>
      <w:rFonts w:asciiTheme="majorHAnsi" w:eastAsiaTheme="majorEastAsia" w:hAnsiTheme="majorHAnsi" w:cstheme="majorBidi"/>
      <w:color w:val="FFFFFF" w:themeColor="background1"/>
      <w:sz w:val="50"/>
      <w:szCs w:val="50"/>
    </w:rPr>
  </w:style>
  <w:style w:type="paragraph" w:styleId="NoSpacing">
    <w:name w:val="No Spacing"/>
    <w:uiPriority w:val="1"/>
    <w:qFormat/>
    <w:rsid w:val="00B635AF"/>
    <w:pPr>
      <w:spacing w:after="0" w:line="240" w:lineRule="auto"/>
      <w:jc w:val="center"/>
    </w:pPr>
  </w:style>
  <w:style w:type="table" w:styleId="TableGrid">
    <w:name w:val="Table Grid"/>
    <w:basedOn w:val="TableNormal"/>
    <w:uiPriority w:val="39"/>
    <w:rsid w:val="00B63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rsid w:val="003216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E1BF8"/>
  </w:style>
  <w:style w:type="paragraph" w:styleId="Footer">
    <w:name w:val="footer"/>
    <w:basedOn w:val="Normal"/>
    <w:link w:val="FooterChar"/>
    <w:uiPriority w:val="99"/>
    <w:semiHidden/>
    <w:rsid w:val="003216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E1BF8"/>
  </w:style>
  <w:style w:type="character" w:customStyle="1" w:styleId="Heading4Char">
    <w:name w:val="Heading 4 Char"/>
    <w:basedOn w:val="DefaultParagraphFont"/>
    <w:link w:val="Heading4"/>
    <w:uiPriority w:val="9"/>
    <w:semiHidden/>
    <w:rsid w:val="009E1BF8"/>
    <w:rPr>
      <w:rFonts w:asciiTheme="majorHAnsi" w:eastAsiaTheme="majorEastAsia" w:hAnsiTheme="majorHAnsi" w:cstheme="majorBidi"/>
      <w:i/>
      <w:iCs/>
      <w:color w:val="1465AD" w:themeColor="accent1" w:themeShade="BF"/>
      <w:sz w:val="5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1BF8"/>
    <w:rPr>
      <w:rFonts w:asciiTheme="majorHAnsi" w:eastAsiaTheme="majorEastAsia" w:hAnsiTheme="majorHAnsi" w:cstheme="majorBidi"/>
      <w:color w:val="1465AD" w:themeColor="accent1" w:themeShade="BF"/>
      <w:sz w:val="3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1BF8"/>
    <w:rPr>
      <w:rFonts w:asciiTheme="majorHAnsi" w:eastAsiaTheme="majorEastAsia" w:hAnsiTheme="majorHAnsi" w:cstheme="majorBidi"/>
      <w:color w:val="0D4373" w:themeColor="accent1" w:themeShade="7F"/>
    </w:rPr>
  </w:style>
  <w:style w:type="character" w:styleId="Strong">
    <w:name w:val="Strong"/>
    <w:basedOn w:val="DefaultParagraphFont"/>
    <w:uiPriority w:val="22"/>
    <w:semiHidden/>
    <w:rsid w:val="00DD5863"/>
    <w:rPr>
      <w:b/>
      <w:bCs/>
    </w:rPr>
  </w:style>
  <w:style w:type="character" w:styleId="BookTitle">
    <w:name w:val="Book Title"/>
    <w:basedOn w:val="DefaultParagraphFont"/>
    <w:uiPriority w:val="33"/>
    <w:semiHidden/>
    <w:rsid w:val="00DD5863"/>
    <w:rPr>
      <w:b/>
      <w:bCs/>
      <w:i/>
      <w:iCs/>
      <w:spacing w:val="5"/>
    </w:rPr>
  </w:style>
  <w:style w:type="character" w:styleId="IntenseEmphasis">
    <w:name w:val="Intense Emphasis"/>
    <w:basedOn w:val="DefaultParagraphFont"/>
    <w:uiPriority w:val="21"/>
    <w:semiHidden/>
    <w:rsid w:val="00DD5863"/>
    <w:rPr>
      <w:i/>
      <w:iCs/>
      <w:color w:val="1E88E5" w:themeColor="accent1"/>
    </w:rPr>
  </w:style>
  <w:style w:type="paragraph" w:customStyle="1" w:styleId="Location">
    <w:name w:val="Location"/>
    <w:basedOn w:val="Normal"/>
    <w:qFormat/>
    <w:rsid w:val="00FC2296"/>
    <w:pPr>
      <w:spacing w:before="480" w:after="360"/>
    </w:pPr>
    <w:rPr>
      <w:rFonts w:asciiTheme="majorHAnsi" w:hAnsiTheme="majorHAnsi"/>
      <w:b/>
      <w:color w:val="0D4474" w:themeColor="accent1" w:themeShade="80"/>
      <w:sz w:val="96"/>
    </w:rPr>
  </w:style>
  <w:style w:type="paragraph" w:customStyle="1" w:styleId="EventDetails">
    <w:name w:val="Event Details"/>
    <w:basedOn w:val="Normal"/>
    <w:qFormat/>
    <w:rsid w:val="009E1BF8"/>
    <w:rPr>
      <w:rFonts w:asciiTheme="majorHAnsi" w:hAnsiTheme="majorHAnsi"/>
      <w:color w:val="FFFFFF" w:themeColor="background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spatcher\AppData\Roaming\Microsoft\Templates\Snowflake%20event%20flyer.dotx" TargetMode="External"/></Relationships>
</file>

<file path=word/theme/theme1.xml><?xml version="1.0" encoding="utf-8"?>
<a:theme xmlns:a="http://schemas.openxmlformats.org/drawingml/2006/main" name="Office Theme">
  <a:themeElements>
    <a:clrScheme name="Winter Flyer 01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E88E5"/>
      </a:accent1>
      <a:accent2>
        <a:srgbClr val="79B8F0"/>
      </a:accent2>
      <a:accent3>
        <a:srgbClr val="DFF0FF"/>
      </a:accent3>
      <a:accent4>
        <a:srgbClr val="1E88E5"/>
      </a:accent4>
      <a:accent5>
        <a:srgbClr val="79B8F0"/>
      </a:accent5>
      <a:accent6>
        <a:srgbClr val="DFF0FF"/>
      </a:accent6>
      <a:hlink>
        <a:srgbClr val="1E88E5"/>
      </a:hlink>
      <a:folHlink>
        <a:srgbClr val="79B8F0"/>
      </a:folHlink>
    </a:clrScheme>
    <a:fontScheme name="Custom 6">
      <a:majorFont>
        <a:latin typeface="Franklin Gothic Medium"/>
        <a:ea typeface=""/>
        <a:cs typeface=""/>
      </a:majorFont>
      <a:minorFont>
        <a:latin typeface="Brush Script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6EDA94-7759-4227-8833-83F115C7EF20}">
  <ds:schemaRefs>
    <ds:schemaRef ds:uri="http://purl.org/dc/terms/"/>
    <ds:schemaRef ds:uri="http://schemas.openxmlformats.org/package/2006/metadata/core-properties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71af3243-3dd4-4a8d-8c0d-dd76da1f02a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1CB5D91-6D53-4FA6-956D-00C97110CC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401D58-18E8-411F-A6F0-D471A48FAA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EC2885-CB91-4039-B623-A1B3C5988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Snowflake event flyer</Template>
  <TotalTime>0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2022-12-06T16:23:00Z</dcterms:created>
  <dcterms:modified xsi:type="dcterms:W3CDTF">2022-12-06T16:49:00Z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